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DACFD" w14:textId="77777777" w:rsidR="00C21F8F" w:rsidRPr="009F4607" w:rsidRDefault="00C21F8F" w:rsidP="00C21F8F">
      <w:pPr>
        <w:pStyle w:val="Heading1"/>
        <w:spacing w:before="0"/>
      </w:pPr>
      <w:r>
        <w:t>Application for Employment</w:t>
      </w:r>
    </w:p>
    <w:p w14:paraId="60825E2B" w14:textId="32948D6B" w:rsidR="00372D2E" w:rsidRPr="00982A67" w:rsidRDefault="00372D2E" w:rsidP="00C21F8F">
      <w:pPr>
        <w:tabs>
          <w:tab w:val="left" w:pos="2450"/>
        </w:tabs>
      </w:pPr>
      <w:r>
        <w:t>The</w:t>
      </w:r>
      <w:r w:rsidRPr="00372D2E">
        <w:t xml:space="preserve"> On-Track Academic Success Program is aimed at increasing at-risk students’ academic and personal success. On-Track accomplishes this through refining student’s study skills, </w:t>
      </w:r>
      <w:r w:rsidR="002F18D4" w:rsidRPr="00372D2E">
        <w:t>self-management</w:t>
      </w:r>
      <w:r w:rsidRPr="00372D2E">
        <w:t xml:space="preserve"> skills, and knowledge of campus resources and by facilitating the formation of stronger relationships with professors, classmates, and other sourc</w:t>
      </w:r>
      <w:r>
        <w:t>es of support.</w:t>
      </w:r>
    </w:p>
    <w:p w14:paraId="046385FF" w14:textId="77777777" w:rsidR="00C21F8F" w:rsidRDefault="00C21F8F" w:rsidP="00C21F8F">
      <w:pPr>
        <w:pStyle w:val="Heading2"/>
      </w:pPr>
      <w:r>
        <w:t>Program Format:</w:t>
      </w:r>
    </w:p>
    <w:p w14:paraId="79182A1A" w14:textId="60C82CEA" w:rsidR="00C21F8F" w:rsidRPr="009F4607" w:rsidRDefault="00C21F8F" w:rsidP="00C21F8F">
      <w:pPr>
        <w:spacing w:after="0"/>
      </w:pPr>
      <w:r w:rsidRPr="009F4607">
        <w:t xml:space="preserve">The On-Track program is a highly interactive and personalized program planned and facilitated primarily through the peer On-Track Mentors. For participants, a </w:t>
      </w:r>
      <w:r w:rsidR="002F18D4" w:rsidRPr="009F4607">
        <w:t>12</w:t>
      </w:r>
      <w:r w:rsidR="002F18D4">
        <w:t>–15-hour</w:t>
      </w:r>
      <w:r w:rsidRPr="009F4607">
        <w:t xml:space="preserve"> time commitment is expected throughout the course of the semester by participating in:</w:t>
      </w:r>
    </w:p>
    <w:p w14:paraId="2F141691" w14:textId="31A287B7" w:rsidR="00C21F8F" w:rsidRPr="009F4607" w:rsidRDefault="00C21F8F" w:rsidP="00C21F8F">
      <w:pPr>
        <w:numPr>
          <w:ilvl w:val="1"/>
          <w:numId w:val="1"/>
        </w:numPr>
        <w:tabs>
          <w:tab w:val="clear" w:pos="1440"/>
          <w:tab w:val="num" w:pos="720"/>
        </w:tabs>
        <w:spacing w:after="0"/>
        <w:ind w:left="720"/>
      </w:pPr>
      <w:r w:rsidRPr="009F4607">
        <w:t>7 large group lunch seminars throughout the semester</w:t>
      </w:r>
      <w:r w:rsidR="00F01C44">
        <w:t>.</w:t>
      </w:r>
    </w:p>
    <w:p w14:paraId="30B27A8A" w14:textId="433D52AB" w:rsidR="00C21F8F" w:rsidRPr="009F4607" w:rsidRDefault="00C21F8F" w:rsidP="00C21F8F">
      <w:pPr>
        <w:numPr>
          <w:ilvl w:val="1"/>
          <w:numId w:val="1"/>
        </w:numPr>
        <w:tabs>
          <w:tab w:val="clear" w:pos="1440"/>
          <w:tab w:val="num" w:pos="720"/>
        </w:tabs>
        <w:spacing w:after="0"/>
        <w:ind w:left="720"/>
      </w:pPr>
      <w:r>
        <w:t>Bi-weekly one-on-one or group meetings</w:t>
      </w:r>
      <w:r w:rsidRPr="009F4607">
        <w:t xml:space="preserve"> with mentees</w:t>
      </w:r>
      <w:r w:rsidR="00F01C44">
        <w:t>.</w:t>
      </w:r>
    </w:p>
    <w:p w14:paraId="4A13CD02" w14:textId="22994623" w:rsidR="00C21F8F" w:rsidRPr="009F4607" w:rsidRDefault="00C21F8F" w:rsidP="00C21F8F">
      <w:pPr>
        <w:numPr>
          <w:ilvl w:val="1"/>
          <w:numId w:val="1"/>
        </w:numPr>
        <w:tabs>
          <w:tab w:val="clear" w:pos="1440"/>
          <w:tab w:val="num" w:pos="720"/>
        </w:tabs>
        <w:spacing w:after="0"/>
        <w:ind w:left="720"/>
      </w:pPr>
      <w:r w:rsidRPr="009F4607">
        <w:t>Up to 3 hours of personalized activities “prescribed” by their mentor</w:t>
      </w:r>
      <w:r w:rsidR="00F01C44">
        <w:t>.</w:t>
      </w:r>
    </w:p>
    <w:p w14:paraId="74ACAD80" w14:textId="38084DEE" w:rsidR="00C21F8F" w:rsidRDefault="00C21F8F" w:rsidP="00C21F8F">
      <w:pPr>
        <w:numPr>
          <w:ilvl w:val="1"/>
          <w:numId w:val="1"/>
        </w:numPr>
        <w:tabs>
          <w:tab w:val="clear" w:pos="1440"/>
          <w:tab w:val="num" w:pos="720"/>
        </w:tabs>
        <w:spacing w:after="0"/>
        <w:ind w:left="720"/>
      </w:pPr>
      <w:r w:rsidRPr="009F4607">
        <w:t xml:space="preserve">Study/review sessions for </w:t>
      </w:r>
      <w:r w:rsidR="00F01C44" w:rsidRPr="009F4607">
        <w:t>classes.</w:t>
      </w:r>
      <w:r w:rsidRPr="009F4607">
        <w:t xml:space="preserve"> </w:t>
      </w:r>
    </w:p>
    <w:p w14:paraId="1F88F74C" w14:textId="77777777" w:rsidR="00C21F8F" w:rsidRDefault="00C21F8F" w:rsidP="00C21F8F">
      <w:pPr>
        <w:pStyle w:val="Heading2"/>
      </w:pPr>
      <w:r>
        <w:t>Mentor Expectations:</w:t>
      </w:r>
    </w:p>
    <w:p w14:paraId="6483D262" w14:textId="77777777" w:rsidR="00C21F8F" w:rsidRPr="009F4607" w:rsidRDefault="00C21F8F" w:rsidP="00C21F8F">
      <w:pPr>
        <w:numPr>
          <w:ilvl w:val="0"/>
          <w:numId w:val="2"/>
        </w:numPr>
        <w:spacing w:after="0"/>
      </w:pPr>
      <w:r w:rsidRPr="009F4607">
        <w:t>Being a positive academic role model for mentees.</w:t>
      </w:r>
    </w:p>
    <w:p w14:paraId="302AE726" w14:textId="77777777" w:rsidR="00C21F8F" w:rsidRPr="009F4607" w:rsidRDefault="00C21F8F" w:rsidP="00C21F8F">
      <w:pPr>
        <w:numPr>
          <w:ilvl w:val="0"/>
          <w:numId w:val="2"/>
        </w:numPr>
        <w:spacing w:after="0"/>
      </w:pPr>
      <w:r w:rsidRPr="009F4607">
        <w:t>Ability to facilitate small and large group exercises.</w:t>
      </w:r>
    </w:p>
    <w:p w14:paraId="78F265B5" w14:textId="77777777" w:rsidR="00C21F8F" w:rsidRPr="009F4607" w:rsidRDefault="00C21F8F" w:rsidP="00C21F8F">
      <w:pPr>
        <w:numPr>
          <w:ilvl w:val="0"/>
          <w:numId w:val="2"/>
        </w:numPr>
        <w:spacing w:after="0"/>
      </w:pPr>
      <w:r w:rsidRPr="009F4607">
        <w:t xml:space="preserve">Planning and executing interactive seminars </w:t>
      </w:r>
      <w:r>
        <w:t xml:space="preserve">and other presentations </w:t>
      </w:r>
      <w:r w:rsidRPr="009F4607">
        <w:t>about academic success skills.</w:t>
      </w:r>
    </w:p>
    <w:p w14:paraId="0634C6D8" w14:textId="77777777" w:rsidR="00C21F8F" w:rsidRPr="009F4607" w:rsidRDefault="00C21F8F" w:rsidP="00C21F8F">
      <w:pPr>
        <w:numPr>
          <w:ilvl w:val="0"/>
          <w:numId w:val="2"/>
        </w:numPr>
        <w:spacing w:after="0"/>
      </w:pPr>
      <w:r w:rsidRPr="009F4607">
        <w:t xml:space="preserve">To mentor a group of 10-20 On-Track participants. </w:t>
      </w:r>
    </w:p>
    <w:p w14:paraId="31BD0A23" w14:textId="77777777" w:rsidR="00C21F8F" w:rsidRPr="009F4607" w:rsidRDefault="00C21F8F" w:rsidP="00C21F8F">
      <w:pPr>
        <w:numPr>
          <w:ilvl w:val="0"/>
          <w:numId w:val="2"/>
        </w:numPr>
        <w:spacing w:after="0"/>
      </w:pPr>
      <w:r w:rsidRPr="009F4607">
        <w:t>Attendance at all assigned On-Track activities.</w:t>
      </w:r>
    </w:p>
    <w:p w14:paraId="3C3AA700" w14:textId="2BAAD570" w:rsidR="00C21F8F" w:rsidRPr="009F4607" w:rsidRDefault="00C21F8F" w:rsidP="00C21F8F">
      <w:pPr>
        <w:numPr>
          <w:ilvl w:val="0"/>
          <w:numId w:val="2"/>
        </w:numPr>
        <w:spacing w:after="0"/>
      </w:pPr>
      <w:r w:rsidRPr="009F4607">
        <w:t xml:space="preserve">Attendance at required training </w:t>
      </w:r>
      <w:r w:rsidR="00675746">
        <w:t xml:space="preserve">scheduled during the first week of the </w:t>
      </w:r>
      <w:r w:rsidR="00F01C44">
        <w:t>semester.</w:t>
      </w:r>
    </w:p>
    <w:p w14:paraId="31256D03" w14:textId="77777777" w:rsidR="00C21F8F" w:rsidRDefault="00232B9C" w:rsidP="00C21F8F">
      <w:pPr>
        <w:numPr>
          <w:ilvl w:val="0"/>
          <w:numId w:val="2"/>
        </w:numPr>
        <w:spacing w:after="0"/>
      </w:pPr>
      <w:r>
        <w:t>5-15</w:t>
      </w:r>
      <w:r w:rsidR="00C21F8F" w:rsidRPr="009F4607">
        <w:t xml:space="preserve"> hours per week (relative to time of year) dedicated to mentor position.</w:t>
      </w:r>
    </w:p>
    <w:p w14:paraId="03D3E6E8" w14:textId="77777777" w:rsidR="00C21F8F" w:rsidRDefault="00C21F8F" w:rsidP="00C21F8F">
      <w:pPr>
        <w:pStyle w:val="Heading2"/>
      </w:pPr>
      <w:r>
        <w:t>Qualifications:</w:t>
      </w:r>
    </w:p>
    <w:p w14:paraId="734E0B73" w14:textId="77777777" w:rsidR="00C21F8F" w:rsidRPr="009F4607" w:rsidRDefault="00C21F8F" w:rsidP="00C21F8F">
      <w:pPr>
        <w:numPr>
          <w:ilvl w:val="0"/>
          <w:numId w:val="3"/>
        </w:numPr>
        <w:spacing w:after="0"/>
      </w:pPr>
      <w:r w:rsidRPr="009F4607">
        <w:t>2.5 Cumulative GPA (3.0 Preferred)</w:t>
      </w:r>
    </w:p>
    <w:p w14:paraId="141A2B53" w14:textId="77777777" w:rsidR="002531B8" w:rsidRPr="009F4607" w:rsidRDefault="00C21F8F" w:rsidP="002531B8">
      <w:pPr>
        <w:numPr>
          <w:ilvl w:val="0"/>
          <w:numId w:val="3"/>
        </w:numPr>
        <w:spacing w:after="0"/>
      </w:pPr>
      <w:r w:rsidRPr="009F4607">
        <w:t>Minimum of</w:t>
      </w:r>
      <w:r w:rsidR="00946A1E">
        <w:t xml:space="preserve"> second semester</w:t>
      </w:r>
      <w:r w:rsidRPr="009F4607">
        <w:t xml:space="preserve"> Sophomore status</w:t>
      </w:r>
      <w:r w:rsidR="002531B8">
        <w:t xml:space="preserve">, </w:t>
      </w:r>
      <w:r w:rsidR="002531B8" w:rsidRPr="007A5A00">
        <w:rPr>
          <w:b/>
          <w:bCs/>
        </w:rPr>
        <w:t>Undergraduate standing required</w:t>
      </w:r>
      <w:r w:rsidR="002531B8">
        <w:t>.</w:t>
      </w:r>
    </w:p>
    <w:p w14:paraId="4AFCBC09" w14:textId="77777777" w:rsidR="00946A1E" w:rsidRDefault="00C21F8F" w:rsidP="00C21F8F">
      <w:pPr>
        <w:numPr>
          <w:ilvl w:val="0"/>
          <w:numId w:val="3"/>
        </w:numPr>
        <w:spacing w:after="0"/>
      </w:pPr>
      <w:r w:rsidRPr="009F4607">
        <w:t>Some previous leadership</w:t>
      </w:r>
      <w:r w:rsidR="009417AF">
        <w:t>, mentoring, or group facilitation</w:t>
      </w:r>
      <w:r w:rsidRPr="009F4607">
        <w:t xml:space="preserve"> experience.</w:t>
      </w:r>
    </w:p>
    <w:p w14:paraId="5CC6778A" w14:textId="62C2F027" w:rsidR="00C21F8F" w:rsidRDefault="00946A1E" w:rsidP="00C21F8F">
      <w:pPr>
        <w:numPr>
          <w:ilvl w:val="0"/>
          <w:numId w:val="3"/>
        </w:numPr>
        <w:spacing w:after="0"/>
      </w:pPr>
      <w:r>
        <w:t>Minimum one year commitment</w:t>
      </w:r>
      <w:r w:rsidR="00F01C44">
        <w:t>.</w:t>
      </w:r>
    </w:p>
    <w:p w14:paraId="44E4D3E8" w14:textId="77777777" w:rsidR="00C21F8F" w:rsidRPr="009F4607" w:rsidRDefault="00C21F8F" w:rsidP="00C21F8F">
      <w:pPr>
        <w:spacing w:after="0"/>
        <w:ind w:left="720"/>
      </w:pPr>
    </w:p>
    <w:p w14:paraId="19A23EE7" w14:textId="77777777" w:rsidR="00C21F8F" w:rsidRDefault="00C21F8F" w:rsidP="00C21F8F">
      <w:pPr>
        <w:pStyle w:val="Heading1"/>
        <w:spacing w:before="0"/>
      </w:pPr>
      <w:r>
        <w:t>Interview and Application Information</w:t>
      </w:r>
    </w:p>
    <w:p w14:paraId="0053F2AC" w14:textId="3E9BDEEE" w:rsidR="00C21F8F" w:rsidRPr="003E6C75" w:rsidRDefault="00C21F8F" w:rsidP="00C21F8F">
      <w:r w:rsidRPr="003E6C75">
        <w:t xml:space="preserve">Please fill out the information below and submit the application by e-mail or by dropping it off at </w:t>
      </w:r>
      <w:r w:rsidR="00400D07">
        <w:t>G6 Curtis Laws Wilson Library</w:t>
      </w:r>
      <w:r w:rsidRPr="003E6C75">
        <w:t xml:space="preserve"> </w:t>
      </w:r>
      <w:r w:rsidR="00F01C44" w:rsidRPr="003E6C75">
        <w:t>according to</w:t>
      </w:r>
      <w:r w:rsidRPr="003E6C75">
        <w:t xml:space="preserve"> the fo</w:t>
      </w:r>
      <w:r>
        <w:t>llowing instructions. It is highly encouraged that</w:t>
      </w:r>
      <w:r w:rsidRPr="003E6C75">
        <w:t xml:space="preserve"> a resume could also be sent in with the application. </w:t>
      </w:r>
      <w:r w:rsidRPr="003E6C75">
        <w:rPr>
          <w:b/>
          <w:bCs/>
        </w:rPr>
        <w:t>Applications are</w:t>
      </w:r>
      <w:r>
        <w:rPr>
          <w:b/>
          <w:bCs/>
        </w:rPr>
        <w:t xml:space="preserve"> </w:t>
      </w:r>
      <w:r w:rsidR="00946A1E">
        <w:rPr>
          <w:b/>
          <w:bCs/>
        </w:rPr>
        <w:t xml:space="preserve">being accepted until </w:t>
      </w:r>
      <w:r w:rsidR="008E4A06">
        <w:rPr>
          <w:b/>
          <w:bCs/>
        </w:rPr>
        <w:t>4</w:t>
      </w:r>
      <w:r w:rsidR="00946A1E">
        <w:rPr>
          <w:b/>
          <w:bCs/>
        </w:rPr>
        <w:t>/</w:t>
      </w:r>
      <w:r w:rsidR="008E4A06">
        <w:rPr>
          <w:b/>
          <w:bCs/>
        </w:rPr>
        <w:t>1</w:t>
      </w:r>
      <w:r w:rsidR="007A5A00">
        <w:rPr>
          <w:b/>
          <w:bCs/>
        </w:rPr>
        <w:t>8</w:t>
      </w:r>
      <w:r w:rsidR="00946A1E">
        <w:rPr>
          <w:b/>
          <w:bCs/>
        </w:rPr>
        <w:t>/20</w:t>
      </w:r>
      <w:r w:rsidR="00CC6627">
        <w:rPr>
          <w:b/>
          <w:bCs/>
        </w:rPr>
        <w:t>2</w:t>
      </w:r>
      <w:r w:rsidR="007A5A00">
        <w:rPr>
          <w:b/>
          <w:bCs/>
        </w:rPr>
        <w:t>5</w:t>
      </w:r>
      <w:r w:rsidRPr="003E6C75">
        <w:rPr>
          <w:b/>
          <w:bCs/>
        </w:rPr>
        <w:t>.</w:t>
      </w:r>
      <w:r w:rsidR="00F35921">
        <w:rPr>
          <w:b/>
          <w:bCs/>
        </w:rPr>
        <w:t xml:space="preserve"> </w:t>
      </w:r>
    </w:p>
    <w:p w14:paraId="2F91604A" w14:textId="50BD43A2" w:rsidR="00C21F8F" w:rsidRPr="003E6C75" w:rsidRDefault="00C21F8F" w:rsidP="00C21F8F">
      <w:r w:rsidRPr="003E6C75">
        <w:t xml:space="preserve">If selected for an interview, interviews will be conducted at a time agreed upon by the </w:t>
      </w:r>
      <w:r w:rsidR="00400D07">
        <w:t>S&amp;T Advising Center</w:t>
      </w:r>
      <w:r>
        <w:t xml:space="preserve"> and the applicant</w:t>
      </w:r>
      <w:r w:rsidR="00946A1E">
        <w:t xml:space="preserve"> during the week of </w:t>
      </w:r>
      <w:r w:rsidR="00F01C44">
        <w:t>4</w:t>
      </w:r>
      <w:r w:rsidR="00946A1E">
        <w:t>/</w:t>
      </w:r>
      <w:r w:rsidR="007A5A00">
        <w:t>21</w:t>
      </w:r>
      <w:r w:rsidR="00946A1E">
        <w:t>/20</w:t>
      </w:r>
      <w:r w:rsidR="00400D07">
        <w:t>2</w:t>
      </w:r>
      <w:r w:rsidR="007A5A00">
        <w:t>5</w:t>
      </w:r>
      <w:r>
        <w:t>.</w:t>
      </w:r>
      <w:r w:rsidRPr="003E6C75">
        <w:t xml:space="preserve"> </w:t>
      </w:r>
      <w:r w:rsidR="00675746">
        <w:t xml:space="preserve">Interviews will be conducted by a panel of the </w:t>
      </w:r>
      <w:r w:rsidR="00400D07">
        <w:t xml:space="preserve">S&amp;T </w:t>
      </w:r>
      <w:r w:rsidR="00675746">
        <w:t xml:space="preserve">Advising </w:t>
      </w:r>
      <w:r w:rsidR="00400D07">
        <w:t>Center</w:t>
      </w:r>
      <w:r w:rsidR="00675746">
        <w:t xml:space="preserve"> staff and will consist of a short presentation by the interviewee and a situational and behavioral interview question section. Interviews will last</w:t>
      </w:r>
      <w:r w:rsidRPr="003E6C75">
        <w:t xml:space="preserve"> approximately 30 minutes.</w:t>
      </w:r>
      <w:r w:rsidR="00F35921">
        <w:t xml:space="preserve"> </w:t>
      </w:r>
      <w:r w:rsidR="00675746">
        <w:t>More information will be provided if the candidate is selected for an interview.</w:t>
      </w:r>
    </w:p>
    <w:p w14:paraId="7727CC60" w14:textId="77777777" w:rsidR="00C21F8F" w:rsidRPr="00C21F8F" w:rsidRDefault="00C21F8F" w:rsidP="00C21F8F">
      <w:pPr>
        <w:rPr>
          <w:b/>
          <w:bCs/>
        </w:rPr>
      </w:pPr>
      <w:r w:rsidRPr="003E6C75">
        <w:rPr>
          <w:b/>
          <w:bCs/>
        </w:rPr>
        <w:t xml:space="preserve">Please contact </w:t>
      </w:r>
      <w:hyperlink r:id="rId7" w:history="1">
        <w:r w:rsidRPr="003E6C75">
          <w:rPr>
            <w:rStyle w:val="Hyperlink"/>
            <w:b/>
            <w:bCs/>
          </w:rPr>
          <w:t>ontrack@mst.edu</w:t>
        </w:r>
      </w:hyperlink>
      <w:r w:rsidRPr="003E6C75">
        <w:rPr>
          <w:b/>
          <w:bCs/>
        </w:rPr>
        <w:t xml:space="preserve"> with any questions</w:t>
      </w:r>
      <w:r>
        <w:rPr>
          <w:b/>
          <w:bCs/>
        </w:rPr>
        <w:t>.</w:t>
      </w:r>
    </w:p>
    <w:p w14:paraId="4CD870C4" w14:textId="77777777" w:rsidR="00C21F8F" w:rsidRDefault="00C21F8F" w:rsidP="00C21F8F">
      <w:pPr>
        <w:pStyle w:val="Heading2"/>
      </w:pPr>
      <w:r>
        <w:lastRenderedPageBreak/>
        <w:t>Instructions:</w:t>
      </w:r>
    </w:p>
    <w:p w14:paraId="266AECA4" w14:textId="77777777" w:rsidR="00C21F8F" w:rsidRPr="003E6C75" w:rsidRDefault="00C21F8F" w:rsidP="00C21F8F">
      <w:pPr>
        <w:numPr>
          <w:ilvl w:val="0"/>
          <w:numId w:val="7"/>
        </w:numPr>
        <w:tabs>
          <w:tab w:val="clear" w:pos="720"/>
        </w:tabs>
        <w:spacing w:after="0"/>
        <w:ind w:left="360"/>
      </w:pPr>
      <w:r w:rsidRPr="003E6C75">
        <w:t>Open a separate Microsoft Word document.</w:t>
      </w:r>
    </w:p>
    <w:p w14:paraId="6F051675" w14:textId="77777777" w:rsidR="00C21F8F" w:rsidRPr="003E6C75" w:rsidRDefault="00C21F8F" w:rsidP="00C21F8F">
      <w:pPr>
        <w:numPr>
          <w:ilvl w:val="0"/>
          <w:numId w:val="7"/>
        </w:numPr>
        <w:tabs>
          <w:tab w:val="clear" w:pos="720"/>
        </w:tabs>
        <w:spacing w:after="0"/>
        <w:ind w:left="360"/>
      </w:pPr>
      <w:r w:rsidRPr="003E6C75">
        <w:t>Please provide all information requested in the General Information and Application Questions sections. Be as detailed</w:t>
      </w:r>
      <w:r w:rsidR="00F35921">
        <w:t xml:space="preserve"> and creative</w:t>
      </w:r>
      <w:r w:rsidRPr="003E6C75">
        <w:t xml:space="preserve"> as you find necessary to answer the question</w:t>
      </w:r>
      <w:r w:rsidR="009417AF">
        <w:t xml:space="preserve"> and give insight into your skills and abilities. </w:t>
      </w:r>
      <w:r w:rsidR="009417AF" w:rsidRPr="00675746">
        <w:rPr>
          <w:b/>
        </w:rPr>
        <w:t>Only candidates with great applications will be interviewed, so please take this step in the hiring process seriously</w:t>
      </w:r>
      <w:r w:rsidR="009417AF">
        <w:t>.</w:t>
      </w:r>
    </w:p>
    <w:p w14:paraId="313B8043" w14:textId="77777777" w:rsidR="00C21F8F" w:rsidRDefault="00C21F8F" w:rsidP="00C21F8F">
      <w:pPr>
        <w:numPr>
          <w:ilvl w:val="0"/>
          <w:numId w:val="7"/>
        </w:numPr>
        <w:tabs>
          <w:tab w:val="clear" w:pos="720"/>
        </w:tabs>
        <w:spacing w:after="0"/>
        <w:ind w:left="360"/>
      </w:pPr>
      <w:r w:rsidRPr="003E6C75">
        <w:t xml:space="preserve">Either print and deliver the document or save the document and attach it to an e-mail with the subject line: </w:t>
      </w:r>
      <w:r w:rsidRPr="003E6C75">
        <w:rPr>
          <w:i/>
          <w:iCs/>
        </w:rPr>
        <w:t xml:space="preserve">On-Track Mentor Application – </w:t>
      </w:r>
      <w:r w:rsidR="00675746">
        <w:rPr>
          <w:i/>
          <w:iCs/>
        </w:rPr>
        <w:t>“</w:t>
      </w:r>
      <w:r w:rsidRPr="003E6C75">
        <w:rPr>
          <w:i/>
          <w:iCs/>
        </w:rPr>
        <w:t>Your Name.</w:t>
      </w:r>
      <w:r w:rsidR="00675746">
        <w:rPr>
          <w:i/>
          <w:iCs/>
        </w:rPr>
        <w:t>”</w:t>
      </w:r>
      <w:r w:rsidRPr="003E6C75">
        <w:rPr>
          <w:i/>
          <w:iCs/>
        </w:rPr>
        <w:t xml:space="preserve"> </w:t>
      </w:r>
      <w:r w:rsidRPr="003E6C75">
        <w:t xml:space="preserve">Send this e-mail to </w:t>
      </w:r>
      <w:hyperlink r:id="rId8" w:history="1">
        <w:r w:rsidRPr="003E6C75">
          <w:rPr>
            <w:rStyle w:val="Hyperlink"/>
          </w:rPr>
          <w:t>ontrack@mst.edu</w:t>
        </w:r>
      </w:hyperlink>
      <w:r w:rsidRPr="003E6C75">
        <w:t xml:space="preserve">. You will receive confirmation that your application was received. </w:t>
      </w:r>
    </w:p>
    <w:p w14:paraId="52B46A9F" w14:textId="77777777" w:rsidR="00C21F8F" w:rsidRDefault="00C21F8F" w:rsidP="00C21F8F">
      <w:pPr>
        <w:pStyle w:val="Heading2"/>
      </w:pPr>
      <w:r>
        <w:t>General Information:</w:t>
      </w:r>
    </w:p>
    <w:p w14:paraId="6E6B3F42" w14:textId="77777777" w:rsidR="00C21F8F" w:rsidRDefault="00C21F8F" w:rsidP="00C21F8F">
      <w:r>
        <w:t>1) Name:</w:t>
      </w:r>
      <w:r>
        <w:tab/>
      </w:r>
      <w:r>
        <w:tab/>
      </w:r>
      <w:r>
        <w:tab/>
      </w:r>
      <w:r>
        <w:tab/>
      </w:r>
      <w:r>
        <w:tab/>
        <w:t>2) Cum. GPA:</w:t>
      </w:r>
    </w:p>
    <w:p w14:paraId="2366BD97" w14:textId="77777777" w:rsidR="002531B8" w:rsidRDefault="00C21F8F" w:rsidP="00C21F8F">
      <w:r>
        <w:t>3) Major:</w:t>
      </w:r>
      <w:r>
        <w:tab/>
      </w:r>
      <w:r>
        <w:tab/>
      </w:r>
      <w:r>
        <w:tab/>
      </w:r>
      <w:r>
        <w:tab/>
      </w:r>
      <w:r>
        <w:tab/>
      </w:r>
      <w:r w:rsidR="002531B8">
        <w:t>4) Expected Graduation:</w:t>
      </w:r>
    </w:p>
    <w:p w14:paraId="37841203" w14:textId="77777777" w:rsidR="00C21F8F" w:rsidRDefault="002531B8" w:rsidP="00C21F8F">
      <w:r>
        <w:t>5</w:t>
      </w:r>
      <w:r w:rsidR="00C21F8F">
        <w:t>) E-mail:</w:t>
      </w:r>
      <w:r>
        <w:tab/>
      </w:r>
      <w:r>
        <w:tab/>
      </w:r>
      <w:r>
        <w:tab/>
      </w:r>
      <w:r>
        <w:tab/>
      </w:r>
      <w:r>
        <w:tab/>
        <w:t>6</w:t>
      </w:r>
      <w:r w:rsidR="00C21F8F">
        <w:t>) Cell Phone:</w:t>
      </w:r>
    </w:p>
    <w:p w14:paraId="60B3D3DB" w14:textId="77777777" w:rsidR="00C21F8F" w:rsidRDefault="00C21F8F" w:rsidP="00C21F8F">
      <w:pPr>
        <w:pStyle w:val="Heading2"/>
      </w:pPr>
      <w:r>
        <w:t>Application Questions:</w:t>
      </w:r>
    </w:p>
    <w:p w14:paraId="6DD35F6F" w14:textId="77777777" w:rsidR="00C21F8F" w:rsidRPr="003E6C75" w:rsidRDefault="00C21F8F" w:rsidP="00C21F8F">
      <w:r>
        <w:t xml:space="preserve">1) </w:t>
      </w:r>
      <w:r w:rsidRPr="003E6C75">
        <w:t>Please list all additional commitments you hold for the next year. Include number of course hours to be taken, if known, and any extracurriculars.</w:t>
      </w:r>
    </w:p>
    <w:p w14:paraId="61010E39" w14:textId="77777777" w:rsidR="00C21F8F" w:rsidRPr="003E6C75" w:rsidRDefault="00C21F8F" w:rsidP="00C21F8F">
      <w:r w:rsidRPr="003E6C75">
        <w:t>2) What do you consider your strengths?</w:t>
      </w:r>
    </w:p>
    <w:p w14:paraId="008B85F0" w14:textId="77777777" w:rsidR="00C21F8F" w:rsidRPr="003E6C75" w:rsidRDefault="00C21F8F" w:rsidP="00C21F8F">
      <w:r w:rsidRPr="003E6C75">
        <w:t>3) What do you consider your weaknesses?</w:t>
      </w:r>
    </w:p>
    <w:p w14:paraId="039E0AE1" w14:textId="77777777" w:rsidR="00C21F8F" w:rsidRDefault="00C21F8F" w:rsidP="00C21F8F">
      <w:r w:rsidRPr="003E6C75">
        <w:t>4) What relevant experience do you have in mentor roles? What did you learn from these positions?</w:t>
      </w:r>
    </w:p>
    <w:p w14:paraId="6114002D" w14:textId="77777777" w:rsidR="00F35921" w:rsidRPr="003E6C75" w:rsidRDefault="00F35921" w:rsidP="00C21F8F">
      <w:r>
        <w:t>5) What do you believe are the major challenges that struggling students face?</w:t>
      </w:r>
    </w:p>
    <w:p w14:paraId="5757AAA7" w14:textId="77777777" w:rsidR="00C21F8F" w:rsidRPr="003E6C75" w:rsidRDefault="00F35921" w:rsidP="00C21F8F">
      <w:r>
        <w:t>6</w:t>
      </w:r>
      <w:r w:rsidR="00C21F8F" w:rsidRPr="003E6C75">
        <w:t>) What lower level, prerequisite classes might you be able to tutor (ex. Calc. 3 or lower, Chem. 1, Physics)?</w:t>
      </w:r>
    </w:p>
    <w:p w14:paraId="593A9D43" w14:textId="77777777" w:rsidR="00C21F8F" w:rsidRPr="003E6C75" w:rsidRDefault="00F35921" w:rsidP="00C21F8F">
      <w:pPr>
        <w:spacing w:after="0"/>
      </w:pPr>
      <w:r>
        <w:t>7</w:t>
      </w:r>
      <w:r w:rsidR="00C21F8F" w:rsidRPr="003E6C75">
        <w:t>) How would you rate your knowledge of campus resources? (Choose one)</w:t>
      </w:r>
    </w:p>
    <w:p w14:paraId="38AFEFF4" w14:textId="77777777" w:rsidR="00C21F8F" w:rsidRPr="003E6C75" w:rsidRDefault="00C21F8F" w:rsidP="00C21F8F">
      <w:pPr>
        <w:numPr>
          <w:ilvl w:val="0"/>
          <w:numId w:val="8"/>
        </w:numPr>
        <w:spacing w:after="0"/>
      </w:pPr>
      <w:r w:rsidRPr="003E6C75">
        <w:t>I am very familiar with various campus resources and use them often.</w:t>
      </w:r>
    </w:p>
    <w:p w14:paraId="50952A99" w14:textId="77777777" w:rsidR="00C21F8F" w:rsidRPr="003E6C75" w:rsidRDefault="00C21F8F" w:rsidP="00C21F8F">
      <w:pPr>
        <w:numPr>
          <w:ilvl w:val="0"/>
          <w:numId w:val="8"/>
        </w:numPr>
        <w:spacing w:after="0"/>
      </w:pPr>
      <w:r w:rsidRPr="003E6C75">
        <w:t xml:space="preserve">I am very familiar with various campus resources but do not use them myself. </w:t>
      </w:r>
    </w:p>
    <w:p w14:paraId="059009F3" w14:textId="77777777" w:rsidR="00C21F8F" w:rsidRPr="003E6C75" w:rsidRDefault="00C21F8F" w:rsidP="00C21F8F">
      <w:pPr>
        <w:numPr>
          <w:ilvl w:val="0"/>
          <w:numId w:val="8"/>
        </w:numPr>
        <w:spacing w:after="0"/>
      </w:pPr>
      <w:r w:rsidRPr="003E6C75">
        <w:t>I know the basic resources, such as LEAD and the COC, and use them.</w:t>
      </w:r>
    </w:p>
    <w:p w14:paraId="01DA6501" w14:textId="77777777" w:rsidR="00C21F8F" w:rsidRPr="003E6C75" w:rsidRDefault="00C21F8F" w:rsidP="00C21F8F">
      <w:pPr>
        <w:numPr>
          <w:ilvl w:val="0"/>
          <w:numId w:val="8"/>
        </w:numPr>
        <w:spacing w:after="0"/>
      </w:pPr>
      <w:r w:rsidRPr="003E6C75">
        <w:t>I know, but do not use the basic resources.</w:t>
      </w:r>
    </w:p>
    <w:p w14:paraId="326193E8" w14:textId="77777777" w:rsidR="00C21F8F" w:rsidRDefault="00C21F8F" w:rsidP="00C21F8F">
      <w:pPr>
        <w:numPr>
          <w:ilvl w:val="0"/>
          <w:numId w:val="8"/>
        </w:numPr>
        <w:spacing w:after="0"/>
      </w:pPr>
      <w:r w:rsidRPr="003E6C75">
        <w:t>I am unfamiliar with the resources the campus offers.</w:t>
      </w:r>
    </w:p>
    <w:p w14:paraId="6473FC21" w14:textId="77777777" w:rsidR="00C21F8F" w:rsidRPr="003E6C75" w:rsidRDefault="00C21F8F" w:rsidP="00C21F8F">
      <w:pPr>
        <w:spacing w:after="0"/>
        <w:ind w:left="720"/>
      </w:pPr>
    </w:p>
    <w:p w14:paraId="509C6E74" w14:textId="77777777" w:rsidR="00C21F8F" w:rsidRDefault="00F35921" w:rsidP="00C21F8F">
      <w:pPr>
        <w:spacing w:after="0"/>
      </w:pPr>
      <w:r>
        <w:t>8</w:t>
      </w:r>
      <w:r w:rsidR="00C21F8F" w:rsidRPr="003E6C75">
        <w:t xml:space="preserve">) </w:t>
      </w:r>
      <w:r>
        <w:t>If you could be any fictional character for one week, who would you be and why?</w:t>
      </w:r>
    </w:p>
    <w:p w14:paraId="1C464AA2" w14:textId="77777777" w:rsidR="00C21F8F" w:rsidRPr="003E6C75" w:rsidRDefault="00C21F8F" w:rsidP="00C21F8F">
      <w:pPr>
        <w:spacing w:after="0"/>
      </w:pPr>
    </w:p>
    <w:p w14:paraId="4FA9F14E" w14:textId="10F78129" w:rsidR="00C21F8F" w:rsidRPr="003E6C75" w:rsidRDefault="00F35921" w:rsidP="00C21F8F">
      <w:r>
        <w:t>9</w:t>
      </w:r>
      <w:r w:rsidR="00C21F8F" w:rsidRPr="003E6C75">
        <w:t xml:space="preserve">) For </w:t>
      </w:r>
      <w:r w:rsidR="002F18D4" w:rsidRPr="003E6C75">
        <w:t>paperwork</w:t>
      </w:r>
      <w:r w:rsidR="00C21F8F" w:rsidRPr="003E6C75">
        <w:t xml:space="preserve"> purposes in the case of being offered a position, please list all current and previous campus jobs, paid research positions, or work studies held at S&amp;T. Include dates of employment. </w:t>
      </w:r>
    </w:p>
    <w:p w14:paraId="459B2FFA" w14:textId="77777777" w:rsidR="009F4607" w:rsidRPr="009F4607" w:rsidRDefault="009F4607" w:rsidP="009F4607">
      <w:pPr>
        <w:spacing w:after="0"/>
      </w:pPr>
    </w:p>
    <w:sectPr w:rsidR="009F4607" w:rsidRPr="009F4607" w:rsidSect="00C21F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60" w:right="720" w:bottom="115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3F7B1" w14:textId="77777777" w:rsidR="0022215D" w:rsidRDefault="0022215D" w:rsidP="00C26BD7">
      <w:pPr>
        <w:spacing w:after="0" w:line="240" w:lineRule="auto"/>
      </w:pPr>
      <w:r>
        <w:separator/>
      </w:r>
    </w:p>
  </w:endnote>
  <w:endnote w:type="continuationSeparator" w:id="0">
    <w:p w14:paraId="44948CA5" w14:textId="77777777" w:rsidR="0022215D" w:rsidRDefault="0022215D" w:rsidP="00C26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670247D-5AC3-4006-BBEC-E5EB36DC02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689B11C-773C-47B6-B8F3-3CF11D7FA46F}"/>
    <w:embedBold r:id="rId3" w:fontKey="{6C6552BE-0F71-4C6D-8263-3148F9732E83}"/>
    <w:embedItalic r:id="rId4" w:fontKey="{7962CEED-1133-40F7-8596-3AB4F861381F}"/>
    <w:embedBoldItalic r:id="rId5" w:fontKey="{F5752EFB-2B32-4563-B4BB-1C043E5D4A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7C792C5-DFAB-4EBD-9E75-69F99DA5349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732A9FD-A0FB-459E-A409-3CB3D7FB0A6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0AF5710E-DA1B-4F95-B5DF-5453DD4954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45B74852-90AB-4210-86A3-CC39A7E45605}"/>
    <w:embedBold r:id="rId10" w:fontKey="{8CDE0055-C4C8-4C78-B7E9-9B4FF2F2C087}"/>
    <w:embedItalic r:id="rId11" w:fontKey="{65078799-04A4-496A-A03F-346EFF35A574}"/>
  </w:font>
  <w:font w:name="Helvetica LT Std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5" w:csb1="00000000"/>
  </w:font>
  <w:font w:name="Helvetica LT Std Black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3A029069-F0DE-4626-B754-9EC073DCCB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E09794A-CB02-43AC-92F7-5FBA90E164AB}"/>
    <w:embedItalic r:id="rId14" w:fontKey="{C5A33256-9589-4F64-A349-9B9B58F60A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DD052" w14:textId="77777777" w:rsidR="007A5A00" w:rsidRDefault="007A5A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F97DE" w14:textId="71B66D4F" w:rsidR="00C26BD7" w:rsidRDefault="00946A1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9B53021" wp14:editId="2F00D361">
              <wp:simplePos x="0" y="0"/>
              <wp:positionH relativeFrom="column">
                <wp:posOffset>-114300</wp:posOffset>
              </wp:positionH>
              <wp:positionV relativeFrom="paragraph">
                <wp:posOffset>250825</wp:posOffset>
              </wp:positionV>
              <wp:extent cx="7264400" cy="281940"/>
              <wp:effectExtent l="0" t="3175" r="3175" b="635"/>
              <wp:wrapNone/>
              <wp:docPr id="5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64400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BDCB2B" w14:textId="6472D879" w:rsidR="00757911" w:rsidRPr="00757911" w:rsidRDefault="009C380B" w:rsidP="00757911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20"/>
                            </w:rPr>
                          </w:pPr>
                          <w:r w:rsidRPr="00757911">
                            <w:rPr>
                              <w:color w:val="FFFFFF" w:themeColor="background1"/>
                              <w:sz w:val="20"/>
                            </w:rPr>
                            <w:t>Phone: 573-341-4424</w:t>
                          </w:r>
                          <w:r>
                            <w:rPr>
                              <w:color w:val="FFFFFF" w:themeColor="background1"/>
                              <w:sz w:val="20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20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20"/>
                            </w:rPr>
                            <w:tab/>
                            <w:t xml:space="preserve">E-Mail: </w:t>
                          </w:r>
                          <w:r w:rsidR="00757911">
                            <w:rPr>
                              <w:color w:val="FFFFFF" w:themeColor="background1"/>
                              <w:sz w:val="20"/>
                            </w:rPr>
                            <w:t>ontrack@mst.edu</w:t>
                          </w:r>
                          <w:r>
                            <w:rPr>
                              <w:color w:val="FFFFFF" w:themeColor="background1"/>
                              <w:sz w:val="20"/>
                            </w:rPr>
                            <w:tab/>
                            <w:t xml:space="preserve">Website: </w:t>
                          </w:r>
                          <w:r w:rsidR="00757911">
                            <w:rPr>
                              <w:color w:val="FFFFFF" w:themeColor="background1"/>
                              <w:sz w:val="20"/>
                            </w:rPr>
                            <w:t>advising.mst.edu/on</w:t>
                          </w:r>
                          <w:r w:rsidR="007A5A00">
                            <w:rPr>
                              <w:color w:val="FFFFFF" w:themeColor="background1"/>
                              <w:sz w:val="20"/>
                            </w:rPr>
                            <w:t>-</w:t>
                          </w:r>
                          <w:r w:rsidR="00757911">
                            <w:rPr>
                              <w:color w:val="FFFFFF" w:themeColor="background1"/>
                              <w:sz w:val="20"/>
                            </w:rPr>
                            <w:t>tra</w:t>
                          </w:r>
                          <w:r w:rsidR="00CC6627">
                            <w:rPr>
                              <w:color w:val="FFFFFF" w:themeColor="background1"/>
                              <w:sz w:val="20"/>
                            </w:rPr>
                            <w:t>ck/</w:t>
                          </w:r>
                          <w:r w:rsidR="007A5A00">
                            <w:rPr>
                              <w:color w:val="FFFFFF" w:themeColor="background1"/>
                              <w:sz w:val="20"/>
                            </w:rPr>
                            <w:t>on-trackmentors/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B53021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26" type="#_x0000_t202" style="position:absolute;margin-left:-9pt;margin-top:19.75pt;width:572pt;height:22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" filled="f" stroked="f">
              <v:textbox>
                <w:txbxContent>
                  <w:p w14:paraId="32BDCB2B" w14:textId="6472D879" w:rsidR="00757911" w:rsidRPr="00757911" w:rsidRDefault="009C380B" w:rsidP="00757911">
                    <w:pPr>
                      <w:spacing w:after="0" w:line="240" w:lineRule="auto"/>
                      <w:rPr>
                        <w:color w:val="FFFFFF" w:themeColor="background1"/>
                        <w:sz w:val="20"/>
                      </w:rPr>
                    </w:pPr>
                    <w:r w:rsidRPr="00757911">
                      <w:rPr>
                        <w:color w:val="FFFFFF" w:themeColor="background1"/>
                        <w:sz w:val="20"/>
                      </w:rPr>
                      <w:t>Phone: 573-341-4424</w:t>
                    </w:r>
                    <w:r>
                      <w:rPr>
                        <w:color w:val="FFFFFF" w:themeColor="background1"/>
                        <w:sz w:val="20"/>
                      </w:rPr>
                      <w:tab/>
                    </w:r>
                    <w:r>
                      <w:rPr>
                        <w:color w:val="FFFFFF" w:themeColor="background1"/>
                        <w:sz w:val="20"/>
                      </w:rPr>
                      <w:tab/>
                    </w:r>
                    <w:r>
                      <w:rPr>
                        <w:color w:val="FFFFFF" w:themeColor="background1"/>
                        <w:sz w:val="20"/>
                      </w:rPr>
                      <w:tab/>
                      <w:t xml:space="preserve">E-Mail: </w:t>
                    </w:r>
                    <w:r w:rsidR="00757911">
                      <w:rPr>
                        <w:color w:val="FFFFFF" w:themeColor="background1"/>
                        <w:sz w:val="20"/>
                      </w:rPr>
                      <w:t>ontrack@mst.edu</w:t>
                    </w:r>
                    <w:r>
                      <w:rPr>
                        <w:color w:val="FFFFFF" w:themeColor="background1"/>
                        <w:sz w:val="20"/>
                      </w:rPr>
                      <w:tab/>
                      <w:t xml:space="preserve">Website: </w:t>
                    </w:r>
                    <w:r w:rsidR="00757911">
                      <w:rPr>
                        <w:color w:val="FFFFFF" w:themeColor="background1"/>
                        <w:sz w:val="20"/>
                      </w:rPr>
                      <w:t>advising.mst.edu/on</w:t>
                    </w:r>
                    <w:r w:rsidR="007A5A00">
                      <w:rPr>
                        <w:color w:val="FFFFFF" w:themeColor="background1"/>
                        <w:sz w:val="20"/>
                      </w:rPr>
                      <w:t>-</w:t>
                    </w:r>
                    <w:r w:rsidR="00757911">
                      <w:rPr>
                        <w:color w:val="FFFFFF" w:themeColor="background1"/>
                        <w:sz w:val="20"/>
                      </w:rPr>
                      <w:t>tra</w:t>
                    </w:r>
                    <w:r w:rsidR="00CC6627">
                      <w:rPr>
                        <w:color w:val="FFFFFF" w:themeColor="background1"/>
                        <w:sz w:val="20"/>
                      </w:rPr>
                      <w:t>ck/</w:t>
                    </w:r>
                    <w:r w:rsidR="007A5A00">
                      <w:rPr>
                        <w:color w:val="FFFFFF" w:themeColor="background1"/>
                        <w:sz w:val="20"/>
                      </w:rPr>
                      <w:t>on-trackmentors/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7A01D3F7" wp14:editId="6C54A699">
              <wp:simplePos x="0" y="0"/>
              <wp:positionH relativeFrom="column">
                <wp:posOffset>-114300</wp:posOffset>
              </wp:positionH>
              <wp:positionV relativeFrom="paragraph">
                <wp:posOffset>66040</wp:posOffset>
              </wp:positionV>
              <wp:extent cx="7867650" cy="237490"/>
              <wp:effectExtent l="0" t="0" r="0" b="635"/>
              <wp:wrapNone/>
              <wp:docPr id="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6765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9CD6CA" w14:textId="59790BA6" w:rsidR="00F9491F" w:rsidRPr="00B018A1" w:rsidRDefault="00CC6627" w:rsidP="00F9491F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20"/>
                            </w:rPr>
                            <w:t xml:space="preserve">S&amp;T </w:t>
                          </w:r>
                          <w:r w:rsidR="00DF2336">
                            <w:rPr>
                              <w:color w:val="FFFFFF" w:themeColor="background1"/>
                              <w:sz w:val="20"/>
                            </w:rPr>
                            <w:t xml:space="preserve">Advising </w:t>
                          </w:r>
                          <w:r>
                            <w:rPr>
                              <w:color w:val="FFFFFF" w:themeColor="background1"/>
                              <w:sz w:val="20"/>
                            </w:rPr>
                            <w:t>Center</w:t>
                          </w:r>
                          <w:r>
                            <w:rPr>
                              <w:color w:val="FFFFFF" w:themeColor="background1"/>
                              <w:sz w:val="20"/>
                            </w:rPr>
                            <w:tab/>
                          </w:r>
                          <w:r w:rsidR="00DF2336">
                            <w:rPr>
                              <w:color w:val="FFFFFF" w:themeColor="background1"/>
                              <w:sz w:val="20"/>
                            </w:rPr>
                            <w:tab/>
                          </w:r>
                          <w:r w:rsidR="00DF2336">
                            <w:rPr>
                              <w:color w:val="FFFFFF" w:themeColor="background1"/>
                              <w:sz w:val="20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20"/>
                            </w:rPr>
                            <w:t>400 W. 14th</w:t>
                          </w:r>
                          <w:r w:rsidR="00F9491F" w:rsidRPr="00B018A1">
                            <w:rPr>
                              <w:color w:val="FFFFFF" w:themeColor="background1"/>
                              <w:sz w:val="20"/>
                            </w:rPr>
                            <w:t xml:space="preserve"> Street</w:t>
                          </w:r>
                          <w:r w:rsidR="009C380B">
                            <w:rPr>
                              <w:color w:val="FFFFFF" w:themeColor="background1"/>
                              <w:sz w:val="20"/>
                            </w:rPr>
                            <w:tab/>
                          </w:r>
                          <w:r w:rsidR="009C380B">
                            <w:rPr>
                              <w:color w:val="FFFFFF" w:themeColor="background1"/>
                              <w:sz w:val="20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20"/>
                            </w:rPr>
                            <w:t>G6 Curtis Laws Wilson Library</w:t>
                          </w:r>
                          <w:r w:rsidR="009C380B">
                            <w:rPr>
                              <w:color w:val="FFFFFF" w:themeColor="background1"/>
                              <w:sz w:val="20"/>
                            </w:rPr>
                            <w:tab/>
                          </w:r>
                          <w:r w:rsidR="00F9491F" w:rsidRPr="00B018A1">
                            <w:rPr>
                              <w:color w:val="FFFFFF" w:themeColor="background1"/>
                              <w:sz w:val="20"/>
                            </w:rPr>
                            <w:t>Rolla, MO 65409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A01D3F7" id="Text Box 42" o:spid="_x0000_s1027" type="#_x0000_t202" style="position:absolute;margin-left:-9pt;margin-top:5.2pt;width:619.5pt;height:18.7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" filled="f" stroked="f">
              <v:textbox style="mso-fit-shape-to-text:t">
                <w:txbxContent>
                  <w:p w14:paraId="349CD6CA" w14:textId="59790BA6" w:rsidR="00F9491F" w:rsidRPr="00B018A1" w:rsidRDefault="00CC6627" w:rsidP="00F9491F">
                    <w:pPr>
                      <w:spacing w:after="0" w:line="240" w:lineRule="auto"/>
                      <w:rPr>
                        <w:color w:val="FFFFFF" w:themeColor="background1"/>
                        <w:sz w:val="20"/>
                      </w:rPr>
                    </w:pPr>
                    <w:r>
                      <w:rPr>
                        <w:color w:val="FFFFFF" w:themeColor="background1"/>
                        <w:sz w:val="20"/>
                      </w:rPr>
                      <w:t xml:space="preserve">S&amp;T </w:t>
                    </w:r>
                    <w:r w:rsidR="00DF2336">
                      <w:rPr>
                        <w:color w:val="FFFFFF" w:themeColor="background1"/>
                        <w:sz w:val="20"/>
                      </w:rPr>
                      <w:t xml:space="preserve">Advising </w:t>
                    </w:r>
                    <w:r>
                      <w:rPr>
                        <w:color w:val="FFFFFF" w:themeColor="background1"/>
                        <w:sz w:val="20"/>
                      </w:rPr>
                      <w:t>Center</w:t>
                    </w:r>
                    <w:r>
                      <w:rPr>
                        <w:color w:val="FFFFFF" w:themeColor="background1"/>
                        <w:sz w:val="20"/>
                      </w:rPr>
                      <w:tab/>
                    </w:r>
                    <w:r w:rsidR="00DF2336">
                      <w:rPr>
                        <w:color w:val="FFFFFF" w:themeColor="background1"/>
                        <w:sz w:val="20"/>
                      </w:rPr>
                      <w:tab/>
                    </w:r>
                    <w:r w:rsidR="00DF2336">
                      <w:rPr>
                        <w:color w:val="FFFFFF" w:themeColor="background1"/>
                        <w:sz w:val="20"/>
                      </w:rPr>
                      <w:tab/>
                    </w:r>
                    <w:r>
                      <w:rPr>
                        <w:color w:val="FFFFFF" w:themeColor="background1"/>
                        <w:sz w:val="20"/>
                      </w:rPr>
                      <w:t>400 W. 14th</w:t>
                    </w:r>
                    <w:r w:rsidR="00F9491F" w:rsidRPr="00B018A1">
                      <w:rPr>
                        <w:color w:val="FFFFFF" w:themeColor="background1"/>
                        <w:sz w:val="20"/>
                      </w:rPr>
                      <w:t xml:space="preserve"> Street</w:t>
                    </w:r>
                    <w:r w:rsidR="009C380B">
                      <w:rPr>
                        <w:color w:val="FFFFFF" w:themeColor="background1"/>
                        <w:sz w:val="20"/>
                      </w:rPr>
                      <w:tab/>
                    </w:r>
                    <w:r w:rsidR="009C380B">
                      <w:rPr>
                        <w:color w:val="FFFFFF" w:themeColor="background1"/>
                        <w:sz w:val="20"/>
                      </w:rPr>
                      <w:tab/>
                    </w:r>
                    <w:r>
                      <w:rPr>
                        <w:color w:val="FFFFFF" w:themeColor="background1"/>
                        <w:sz w:val="20"/>
                      </w:rPr>
                      <w:t>G6 Curtis Laws Wilson Library</w:t>
                    </w:r>
                    <w:r w:rsidR="009C380B">
                      <w:rPr>
                        <w:color w:val="FFFFFF" w:themeColor="background1"/>
                        <w:sz w:val="20"/>
                      </w:rPr>
                      <w:tab/>
                    </w:r>
                    <w:r w:rsidR="00F9491F" w:rsidRPr="00B018A1">
                      <w:rPr>
                        <w:color w:val="FFFFFF" w:themeColor="background1"/>
                        <w:sz w:val="20"/>
                      </w:rPr>
                      <w:t>Rolla, MO 65409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7B95D276" wp14:editId="032D61F1">
              <wp:simplePos x="0" y="0"/>
              <wp:positionH relativeFrom="column">
                <wp:posOffset>-495300</wp:posOffset>
              </wp:positionH>
              <wp:positionV relativeFrom="paragraph">
                <wp:posOffset>-10160</wp:posOffset>
              </wp:positionV>
              <wp:extent cx="5762625" cy="45720"/>
              <wp:effectExtent l="0" t="0" r="0" b="2540"/>
              <wp:wrapNone/>
              <wp:docPr id="3" name="Rectangl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2625" cy="457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B8407A" id="Rectangle 52" o:spid="_x0000_s1026" style="position:absolute;margin-left:-39pt;margin-top:-.8pt;width:453.75pt;height:3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" fillcolor="#f6c90a [3214]" stroked="f"/>
          </w:pict>
        </mc:Fallback>
      </mc:AlternateContent>
    </w: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69B90B2" wp14:editId="290ADC6D">
              <wp:simplePos x="0" y="0"/>
              <wp:positionH relativeFrom="column">
                <wp:posOffset>-571500</wp:posOffset>
              </wp:positionH>
              <wp:positionV relativeFrom="paragraph">
                <wp:posOffset>-181610</wp:posOffset>
              </wp:positionV>
              <wp:extent cx="8001635" cy="859790"/>
              <wp:effectExtent l="0" t="0" r="0" b="0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01635" cy="85979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5715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accent3">
                                  <a:lumMod val="10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89CAC5" id="Rectangle 9" o:spid="_x0000_s1026" style="position:absolute;margin-left:-45pt;margin-top:-14.3pt;width:630.05pt;height:67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" fillcolor="#04a918 [3204]" stroked="f" strokecolor="#da1005 [3215]" strokeweight="4.5pt">
              <v:fill color2="#02650e [1924]" angle="90" focus="100%" type="gradient"/>
              <v:shadow color="#da1005 [3206]" opacity=".5"/>
            </v:rect>
          </w:pict>
        </mc:Fallback>
      </mc:AlternateContent>
    </w: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B6FA52" wp14:editId="26ADE286">
              <wp:simplePos x="0" y="0"/>
              <wp:positionH relativeFrom="column">
                <wp:posOffset>-923925</wp:posOffset>
              </wp:positionH>
              <wp:positionV relativeFrom="paragraph">
                <wp:posOffset>1652270</wp:posOffset>
              </wp:positionV>
              <wp:extent cx="7797800" cy="118745"/>
              <wp:effectExtent l="0" t="4445" r="12700" b="29210"/>
              <wp:wrapNone/>
              <wp:docPr id="1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7797800" cy="118745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chemeClr val="accent5">
                            <a:lumMod val="50000"/>
                            <a:lumOff val="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663E1A" id="Rectangle 12" o:spid="_x0000_s1026" style="position:absolute;margin-left:-72.75pt;margin-top:130.1pt;width:614pt;height:9.3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" fillcolor="#5a5a5a [2109]" stroked="f" strokecolor="#04a918 [3204]" strokeweight="1pt">
              <v:shadow on="t" color="#02540b [1608]" offset="1pt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79B82" w14:textId="77777777" w:rsidR="007A5A00" w:rsidRDefault="007A5A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8C6036" w14:textId="77777777" w:rsidR="0022215D" w:rsidRDefault="0022215D" w:rsidP="00C26BD7">
      <w:pPr>
        <w:spacing w:after="0" w:line="240" w:lineRule="auto"/>
      </w:pPr>
      <w:r>
        <w:separator/>
      </w:r>
    </w:p>
  </w:footnote>
  <w:footnote w:type="continuationSeparator" w:id="0">
    <w:p w14:paraId="56128A98" w14:textId="77777777" w:rsidR="0022215D" w:rsidRDefault="0022215D" w:rsidP="00C26B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A992F" w14:textId="77777777" w:rsidR="007A5A00" w:rsidRDefault="007A5A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BBF03" w14:textId="77777777" w:rsidR="00C26BD7" w:rsidRDefault="00DF2336" w:rsidP="006C101A">
    <w:pPr>
      <w:pStyle w:val="Header"/>
      <w:tabs>
        <w:tab w:val="clear" w:pos="4680"/>
        <w:tab w:val="clear" w:pos="9360"/>
      </w:tabs>
    </w:pPr>
    <w:r>
      <w:rPr>
        <w:noProof/>
      </w:rPr>
      <w:drawing>
        <wp:anchor distT="0" distB="0" distL="114300" distR="114300" simplePos="0" relativeHeight="251700224" behindDoc="0" locked="0" layoutInCell="1" allowOverlap="1" wp14:anchorId="38D47096" wp14:editId="48EFFC77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81925" cy="1352550"/>
          <wp:effectExtent l="19050" t="0" r="9525" b="0"/>
          <wp:wrapSquare wrapText="bothSides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1352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57E54">
      <w:t xml:space="preserve"> </w:t>
    </w:r>
    <w:r w:rsidR="002239B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A346F" w14:textId="77777777" w:rsidR="007A5A00" w:rsidRDefault="007A5A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A47B8"/>
    <w:multiLevelType w:val="hybridMultilevel"/>
    <w:tmpl w:val="C47EB482"/>
    <w:lvl w:ilvl="0" w:tplc="813C3B7C">
      <w:start w:val="1"/>
      <w:numFmt w:val="bullet"/>
      <w:pStyle w:val="ListParagraph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B2248"/>
    <w:multiLevelType w:val="hybridMultilevel"/>
    <w:tmpl w:val="B8A4E56E"/>
    <w:lvl w:ilvl="0" w:tplc="3FEEDBE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F20888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D801C6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F00B14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8065E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FF4EAA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3FA01D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0B80B0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7F06A3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5F0591"/>
    <w:multiLevelType w:val="hybridMultilevel"/>
    <w:tmpl w:val="9CF871DC"/>
    <w:lvl w:ilvl="0" w:tplc="76225E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8EB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D4A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6E8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28F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BCEF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D604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C4B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A25F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1F35779"/>
    <w:multiLevelType w:val="hybridMultilevel"/>
    <w:tmpl w:val="3C2CB5E2"/>
    <w:lvl w:ilvl="0" w:tplc="4E1E5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E656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A48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9C1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F6DB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2AF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026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D0A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3EA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E44460C"/>
    <w:multiLevelType w:val="hybridMultilevel"/>
    <w:tmpl w:val="F40AB91A"/>
    <w:lvl w:ilvl="0" w:tplc="C88E6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AEAE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5659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36B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F013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FEBF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96B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B620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2B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E57067A"/>
    <w:multiLevelType w:val="hybridMultilevel"/>
    <w:tmpl w:val="32EE2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801BA5"/>
    <w:multiLevelType w:val="hybridMultilevel"/>
    <w:tmpl w:val="9F54DBCC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" w15:restartNumberingAfterBreak="0">
    <w:nsid w:val="7DF571DB"/>
    <w:multiLevelType w:val="hybridMultilevel"/>
    <w:tmpl w:val="39B2ADF6"/>
    <w:lvl w:ilvl="0" w:tplc="6BD2A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6026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14D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5AD2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F8B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B07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C8A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201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A640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21948875">
    <w:abstractNumId w:val="3"/>
  </w:num>
  <w:num w:numId="2" w16cid:durableId="1982804912">
    <w:abstractNumId w:val="7"/>
  </w:num>
  <w:num w:numId="3" w16cid:durableId="134953521">
    <w:abstractNumId w:val="2"/>
  </w:num>
  <w:num w:numId="4" w16cid:durableId="1693064872">
    <w:abstractNumId w:val="6"/>
  </w:num>
  <w:num w:numId="5" w16cid:durableId="638920995">
    <w:abstractNumId w:val="5"/>
  </w:num>
  <w:num w:numId="6" w16cid:durableId="367146445">
    <w:abstractNumId w:val="0"/>
  </w:num>
  <w:num w:numId="7" w16cid:durableId="1389837828">
    <w:abstractNumId w:val="1"/>
  </w:num>
  <w:num w:numId="8" w16cid:durableId="4197616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8193">
      <o:colormenu v:ext="edit" fillcolor="none [3214]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5F42"/>
    <w:rsid w:val="00084A89"/>
    <w:rsid w:val="000A338D"/>
    <w:rsid w:val="000C6F74"/>
    <w:rsid w:val="000E211B"/>
    <w:rsid w:val="001343F1"/>
    <w:rsid w:val="001A4A8A"/>
    <w:rsid w:val="001C1C21"/>
    <w:rsid w:val="0022215D"/>
    <w:rsid w:val="002239B6"/>
    <w:rsid w:val="00232B9C"/>
    <w:rsid w:val="002531B8"/>
    <w:rsid w:val="00283279"/>
    <w:rsid w:val="002843E4"/>
    <w:rsid w:val="002B548A"/>
    <w:rsid w:val="002B5F42"/>
    <w:rsid w:val="002F18D4"/>
    <w:rsid w:val="002F636F"/>
    <w:rsid w:val="00366FBA"/>
    <w:rsid w:val="00372D2E"/>
    <w:rsid w:val="00375BE0"/>
    <w:rsid w:val="004006E6"/>
    <w:rsid w:val="00400D07"/>
    <w:rsid w:val="00401E70"/>
    <w:rsid w:val="004C1DE5"/>
    <w:rsid w:val="004E383D"/>
    <w:rsid w:val="00507851"/>
    <w:rsid w:val="00560EA7"/>
    <w:rsid w:val="00575E18"/>
    <w:rsid w:val="005869F1"/>
    <w:rsid w:val="005C59BF"/>
    <w:rsid w:val="005C6675"/>
    <w:rsid w:val="00675746"/>
    <w:rsid w:val="006C101A"/>
    <w:rsid w:val="006E33FD"/>
    <w:rsid w:val="007361EE"/>
    <w:rsid w:val="00757911"/>
    <w:rsid w:val="007A5A00"/>
    <w:rsid w:val="007B1C46"/>
    <w:rsid w:val="007C66B1"/>
    <w:rsid w:val="007D0E2F"/>
    <w:rsid w:val="008464C4"/>
    <w:rsid w:val="00854FA4"/>
    <w:rsid w:val="008A440C"/>
    <w:rsid w:val="008E4A06"/>
    <w:rsid w:val="009131AA"/>
    <w:rsid w:val="009417AF"/>
    <w:rsid w:val="00946A1E"/>
    <w:rsid w:val="00957FCF"/>
    <w:rsid w:val="0097163E"/>
    <w:rsid w:val="00982A67"/>
    <w:rsid w:val="009C380B"/>
    <w:rsid w:val="009D3621"/>
    <w:rsid w:val="009F4607"/>
    <w:rsid w:val="00A23D68"/>
    <w:rsid w:val="00A73CFC"/>
    <w:rsid w:val="00A907FC"/>
    <w:rsid w:val="00B018A1"/>
    <w:rsid w:val="00B02461"/>
    <w:rsid w:val="00B03259"/>
    <w:rsid w:val="00B22F51"/>
    <w:rsid w:val="00B534CA"/>
    <w:rsid w:val="00BD3860"/>
    <w:rsid w:val="00C21F8F"/>
    <w:rsid w:val="00C26BD7"/>
    <w:rsid w:val="00C57E54"/>
    <w:rsid w:val="00C75228"/>
    <w:rsid w:val="00C83B18"/>
    <w:rsid w:val="00CA43F2"/>
    <w:rsid w:val="00CC6627"/>
    <w:rsid w:val="00D04F9D"/>
    <w:rsid w:val="00D26787"/>
    <w:rsid w:val="00D32E0C"/>
    <w:rsid w:val="00D738F7"/>
    <w:rsid w:val="00DA03C2"/>
    <w:rsid w:val="00DE606A"/>
    <w:rsid w:val="00DF2336"/>
    <w:rsid w:val="00E033EA"/>
    <w:rsid w:val="00E1442D"/>
    <w:rsid w:val="00F01C44"/>
    <w:rsid w:val="00F21793"/>
    <w:rsid w:val="00F35921"/>
    <w:rsid w:val="00F40094"/>
    <w:rsid w:val="00F42B1E"/>
    <w:rsid w:val="00F91863"/>
    <w:rsid w:val="00F9361B"/>
    <w:rsid w:val="00F9491F"/>
    <w:rsid w:val="00FD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 [3214]" strokecolor="none" shadowcolor="none"/>
    </o:shapedefaults>
    <o:shapelayout v:ext="edit">
      <o:idmap v:ext="edit" data="1"/>
    </o:shapelayout>
  </w:shapeDefaults>
  <w:decimalSymbol w:val="."/>
  <w:listSeparator w:val=","/>
  <w14:docId w14:val="38EEB60C"/>
  <w15:docId w15:val="{7F7B84F1-386B-4EA7-92B4-75EED7FFE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F8F"/>
    <w:rPr>
      <w:rFonts w:ascii="Helvetica LT Std" w:hAnsi="Helvetica LT Std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39B6"/>
    <w:pPr>
      <w:keepNext/>
      <w:keepLines/>
      <w:spacing w:before="480" w:after="0"/>
      <w:outlineLvl w:val="0"/>
    </w:pPr>
    <w:rPr>
      <w:rFonts w:ascii="Helvetica LT Std Black" w:eastAsiaTheme="majorEastAsia" w:hAnsi="Helvetica LT Std Black" w:cstheme="majorBidi"/>
      <w:b/>
      <w:bCs/>
      <w:color w:val="037E1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39B6"/>
    <w:pPr>
      <w:keepNext/>
      <w:keepLines/>
      <w:spacing w:before="200" w:after="0"/>
      <w:outlineLvl w:val="1"/>
    </w:pPr>
    <w:rPr>
      <w:rFonts w:ascii="Helvetica LT Std Black" w:eastAsiaTheme="majorEastAsia" w:hAnsi="Helvetica LT Std Black" w:cstheme="majorBidi"/>
      <w:b/>
      <w:bCs/>
      <w:color w:val="F6C90A" w:themeColor="accent2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6B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BD7"/>
  </w:style>
  <w:style w:type="paragraph" w:styleId="Footer">
    <w:name w:val="footer"/>
    <w:basedOn w:val="Normal"/>
    <w:link w:val="FooterChar"/>
    <w:uiPriority w:val="99"/>
    <w:unhideWhenUsed/>
    <w:rsid w:val="00C26B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BD7"/>
  </w:style>
  <w:style w:type="paragraph" w:styleId="BalloonText">
    <w:name w:val="Balloon Text"/>
    <w:basedOn w:val="Normal"/>
    <w:link w:val="BalloonTextChar"/>
    <w:uiPriority w:val="99"/>
    <w:semiHidden/>
    <w:unhideWhenUsed/>
    <w:rsid w:val="00C26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BD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239B6"/>
    <w:rPr>
      <w:rFonts w:ascii="Helvetica LT Std Black" w:eastAsiaTheme="majorEastAsia" w:hAnsi="Helvetica LT Std Black" w:cstheme="majorBidi"/>
      <w:b/>
      <w:bCs/>
      <w:color w:val="037E11" w:themeColor="accent1" w:themeShade="BF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239B6"/>
    <w:rPr>
      <w:rFonts w:ascii="Helvetica LT Std Black" w:eastAsiaTheme="majorEastAsia" w:hAnsi="Helvetica LT Std Black" w:cstheme="majorBidi"/>
      <w:b/>
      <w:bCs/>
      <w:color w:val="F6C90A" w:themeColor="accent2"/>
      <w:sz w:val="26"/>
      <w:szCs w:val="26"/>
    </w:rPr>
  </w:style>
  <w:style w:type="paragraph" w:styleId="Subtitle">
    <w:name w:val="Subtitle"/>
    <w:aliases w:val="Subheading"/>
    <w:basedOn w:val="Normal"/>
    <w:next w:val="Normal"/>
    <w:link w:val="SubtitleChar"/>
    <w:qFormat/>
    <w:rsid w:val="00E033EA"/>
    <w:pPr>
      <w:numPr>
        <w:ilvl w:val="1"/>
      </w:numPr>
    </w:pPr>
    <w:rPr>
      <w:rFonts w:asciiTheme="majorHAnsi" w:eastAsiaTheme="majorEastAsia" w:hAnsiTheme="majorHAnsi" w:cstheme="majorBidi"/>
      <w:i/>
      <w:iCs/>
      <w:color w:val="04A918" w:themeColor="accent1"/>
      <w:spacing w:val="15"/>
      <w:sz w:val="24"/>
      <w:szCs w:val="24"/>
    </w:rPr>
  </w:style>
  <w:style w:type="character" w:customStyle="1" w:styleId="SubtitleChar">
    <w:name w:val="Subtitle Char"/>
    <w:aliases w:val="Subheading Char"/>
    <w:basedOn w:val="DefaultParagraphFont"/>
    <w:link w:val="Subtitle"/>
    <w:rsid w:val="00E033EA"/>
    <w:rPr>
      <w:rFonts w:asciiTheme="majorHAnsi" w:eastAsiaTheme="majorEastAsia" w:hAnsiTheme="majorHAnsi" w:cstheme="majorBidi"/>
      <w:i/>
      <w:iCs/>
      <w:color w:val="04A918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rsid w:val="00E033EA"/>
    <w:rPr>
      <w:b/>
      <w:bCs/>
      <w:i/>
      <w:iCs/>
      <w:color w:val="04A918" w:themeColor="accent1"/>
    </w:rPr>
  </w:style>
  <w:style w:type="character" w:styleId="Strong">
    <w:name w:val="Strong"/>
    <w:basedOn w:val="DefaultParagraphFont"/>
    <w:uiPriority w:val="22"/>
    <w:rsid w:val="00E033EA"/>
    <w:rPr>
      <w:b/>
      <w:bCs/>
    </w:rPr>
  </w:style>
  <w:style w:type="character" w:styleId="Hyperlink">
    <w:name w:val="Hyperlink"/>
    <w:basedOn w:val="DefaultParagraphFont"/>
    <w:uiPriority w:val="99"/>
    <w:unhideWhenUsed/>
    <w:rsid w:val="0075791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23D68"/>
    <w:pPr>
      <w:numPr>
        <w:numId w:val="6"/>
      </w:numPr>
      <w:spacing w:after="0" w:line="240" w:lineRule="auto"/>
      <w:contextualSpacing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1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9677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923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594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8908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779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20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85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3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40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0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00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467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72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84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4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97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ntrack@mst.ed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ontrack@mst.ed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Formats\Editable%20Document%20Template%20(Letterhead).dotx" TargetMode="External"/></Relationships>
</file>

<file path=word/theme/theme1.xml><?xml version="1.0" encoding="utf-8"?>
<a:theme xmlns:a="http://schemas.openxmlformats.org/drawingml/2006/main" name="Office Theme">
  <a:themeElements>
    <a:clrScheme name="On-Track 2010">
      <a:dk1>
        <a:sysClr val="windowText" lastClr="000000"/>
      </a:dk1>
      <a:lt1>
        <a:sysClr val="window" lastClr="FFFFFF"/>
      </a:lt1>
      <a:dk2>
        <a:srgbClr val="DA1005"/>
      </a:dk2>
      <a:lt2>
        <a:srgbClr val="F6C90A"/>
      </a:lt2>
      <a:accent1>
        <a:srgbClr val="04A918"/>
      </a:accent1>
      <a:accent2>
        <a:srgbClr val="F6C90A"/>
      </a:accent2>
      <a:accent3>
        <a:srgbClr val="DA1005"/>
      </a:accent3>
      <a:accent4>
        <a:srgbClr val="F6C90A"/>
      </a:accent4>
      <a:accent5>
        <a:srgbClr val="04A918"/>
      </a:accent5>
      <a:accent6>
        <a:srgbClr val="F6C90A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Editable Document Template (Letterhead)</Template>
  <TotalTime>4</TotalTime>
  <Pages>2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Missouri University of Science and Technology</Company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Missouri S&amp;T Undergraduate Studies - On Track</dc:creator>
  <cp:lastModifiedBy>Welter, Beth</cp:lastModifiedBy>
  <cp:revision>2</cp:revision>
  <cp:lastPrinted>2024-04-04T16:28:00Z</cp:lastPrinted>
  <dcterms:created xsi:type="dcterms:W3CDTF">2025-04-08T18:46:00Z</dcterms:created>
  <dcterms:modified xsi:type="dcterms:W3CDTF">2025-04-08T18:46:00Z</dcterms:modified>
</cp:coreProperties>
</file>